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30" w:rsidRPr="00B80920" w:rsidRDefault="00044E30" w:rsidP="008B11C4">
      <w:pPr>
        <w:shd w:val="clear" w:color="auto" w:fill="FFFFFF"/>
        <w:spacing w:before="39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t>Додаток 18</w:t>
      </w: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br/>
        <w:t>до Порядку списання військового майна</w:t>
      </w: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br/>
        <w:t>у Збройних Силах України</w:t>
      </w: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br/>
        <w:t>та Державній спеціальній службі транспорту</w:t>
      </w: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 17 розділу IV)</w:t>
      </w:r>
    </w:p>
    <w:p w:rsidR="00044E30" w:rsidRPr="00B80920" w:rsidRDefault="00044E30" w:rsidP="00B80920">
      <w:pPr>
        <w:shd w:val="clear" w:color="auto" w:fill="FFFFFF"/>
        <w:spacing w:before="283" w:after="113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B80920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КНИГА</w:t>
      </w:r>
      <w:r w:rsidRPr="00B80920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реєстрації видачі інспекторських посвідчень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1193"/>
        <w:gridCol w:w="751"/>
        <w:gridCol w:w="877"/>
        <w:gridCol w:w="958"/>
        <w:gridCol w:w="1236"/>
        <w:gridCol w:w="1959"/>
        <w:gridCol w:w="914"/>
        <w:gridCol w:w="972"/>
        <w:gridCol w:w="1459"/>
      </w:tblGrid>
      <w:tr w:rsidR="00044E30" w:rsidRPr="00B80920" w:rsidTr="00B80920">
        <w:trPr>
          <w:trHeight w:val="60"/>
        </w:trPr>
        <w:tc>
          <w:tcPr>
            <w:tcW w:w="57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Номер інспекторського посвідчення</w:t>
            </w:r>
          </w:p>
        </w:tc>
        <w:tc>
          <w:tcPr>
            <w:tcW w:w="36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Дата затвердження</w:t>
            </w:r>
          </w:p>
        </w:tc>
        <w:tc>
          <w:tcPr>
            <w:tcW w:w="4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Посадова особа, яка прийняла рішення про затвердження інспекторського посвідчення</w:t>
            </w:r>
          </w:p>
        </w:tc>
        <w:tc>
          <w:tcPr>
            <w:tcW w:w="46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Посадова особа, яка клопотала про затвердження інспекторського посвідчення</w:t>
            </w:r>
          </w:p>
        </w:tc>
        <w:tc>
          <w:tcPr>
            <w:tcW w:w="59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Орган військового управління (військова частина), який (яка) затвердила інспекторське посвідчення</w:t>
            </w:r>
          </w:p>
        </w:tc>
        <w:tc>
          <w:tcPr>
            <w:tcW w:w="94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Найменування військового майна</w:t>
            </w:r>
          </w:p>
        </w:tc>
        <w:tc>
          <w:tcPr>
            <w:tcW w:w="91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 суму, грн</w:t>
            </w:r>
          </w:p>
        </w:tc>
        <w:tc>
          <w:tcPr>
            <w:tcW w:w="7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Примітки</w:t>
            </w:r>
          </w:p>
        </w:tc>
      </w:tr>
      <w:tr w:rsidR="00044E30" w:rsidRPr="00B80920" w:rsidTr="00B80920">
        <w:trPr>
          <w:cantSplit/>
          <w:trHeight w:val="3435"/>
        </w:trPr>
        <w:tc>
          <w:tcPr>
            <w:tcW w:w="57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9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4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044E30" w:rsidRPr="00B80920" w:rsidRDefault="00044E30" w:rsidP="00B80920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 тому числі підлягає відшкодуванню з винних осіб</w:t>
            </w:r>
          </w:p>
        </w:tc>
        <w:tc>
          <w:tcPr>
            <w:tcW w:w="7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044E30" w:rsidRPr="00B80920" w:rsidTr="00B80920">
        <w:trPr>
          <w:trHeight w:val="60"/>
        </w:trPr>
        <w:tc>
          <w:tcPr>
            <w:tcW w:w="5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044E30" w:rsidRPr="00B80920" w:rsidTr="00B80920">
        <w:trPr>
          <w:trHeight w:val="60"/>
        </w:trPr>
        <w:tc>
          <w:tcPr>
            <w:tcW w:w="5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044E30" w:rsidRPr="00B80920" w:rsidRDefault="00044E30" w:rsidP="008B11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B80920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044E30" w:rsidRPr="00B80920" w:rsidRDefault="00044E30" w:rsidP="008B11C4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B80920">
        <w:rPr>
          <w:rFonts w:ascii="Times New Roman" w:hAnsi="Times New Roman"/>
          <w:color w:val="000000"/>
          <w:sz w:val="24"/>
          <w:szCs w:val="24"/>
          <w:lang w:eastAsia="uk-UA"/>
        </w:rPr>
        <w:t> </w:t>
      </w:r>
    </w:p>
    <w:sectPr w:rsidR="00044E30" w:rsidRPr="00B80920" w:rsidSect="00B8092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168A"/>
    <w:multiLevelType w:val="multilevel"/>
    <w:tmpl w:val="D19C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44083"/>
    <w:multiLevelType w:val="multilevel"/>
    <w:tmpl w:val="3A8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0A70AD"/>
    <w:multiLevelType w:val="multilevel"/>
    <w:tmpl w:val="EF7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1C4"/>
    <w:rsid w:val="00002090"/>
    <w:rsid w:val="00044E30"/>
    <w:rsid w:val="00392E96"/>
    <w:rsid w:val="008B11C4"/>
    <w:rsid w:val="00B80920"/>
    <w:rsid w:val="00D5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lang w:val="uk-UA" w:eastAsia="en-US"/>
    </w:rPr>
  </w:style>
  <w:style w:type="paragraph" w:styleId="Heading2">
    <w:name w:val="heading 2"/>
    <w:basedOn w:val="Normal"/>
    <w:link w:val="Heading2Char1"/>
    <w:uiPriority w:val="99"/>
    <w:qFormat/>
    <w:rsid w:val="008B11C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62ED4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8B11C4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semiHidden/>
    <w:rsid w:val="008B11C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11C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76ch6">
    <w:name w:val="76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8B11C4"/>
    <w:rPr>
      <w:rFonts w:cs="Times New Roman"/>
      <w:i/>
      <w:iCs/>
    </w:rPr>
  </w:style>
  <w:style w:type="paragraph" w:customStyle="1" w:styleId="ch53">
    <w:name w:val="ch53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">
    <w:name w:val="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8B11C4"/>
    <w:rPr>
      <w:rFonts w:cs="Times New Roman"/>
      <w:b/>
      <w:bCs/>
    </w:rPr>
  </w:style>
  <w:style w:type="paragraph" w:customStyle="1" w:styleId="strokech6">
    <w:name w:val="strokech6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iprimitka">
    <w:name w:val="primitki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0">
    <w:name w:val="affff0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fff7">
    <w:name w:val="afff7"/>
    <w:basedOn w:val="DefaultParagraphFont"/>
    <w:uiPriority w:val="99"/>
    <w:rsid w:val="008B11C4"/>
    <w:rPr>
      <w:rFonts w:cs="Times New Roman"/>
    </w:rPr>
  </w:style>
  <w:style w:type="paragraph" w:customStyle="1" w:styleId="afffa">
    <w:name w:val="afff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primitkaprimitka">
    <w:name w:val="primitkaprimitka"/>
    <w:basedOn w:val="Normal"/>
    <w:uiPriority w:val="99"/>
    <w:rsid w:val="008B11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TopofForm">
    <w:name w:val="HTML Top of Form"/>
    <w:basedOn w:val="Normal"/>
    <w:next w:val="Normal"/>
    <w:link w:val="z-TopofFormChar1"/>
    <w:hidden/>
    <w:uiPriority w:val="99"/>
    <w:semiHidden/>
    <w:rsid w:val="008B11C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62ED4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TopofFormChar1">
    <w:name w:val="z-Top of Form Char1"/>
    <w:basedOn w:val="DefaultParagraphFont"/>
    <w:link w:val="z-Top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  <w:style w:type="paragraph" w:styleId="z-BottomofForm">
    <w:name w:val="HTML Bottom of Form"/>
    <w:basedOn w:val="Normal"/>
    <w:next w:val="Normal"/>
    <w:link w:val="z-BottomofFormChar1"/>
    <w:hidden/>
    <w:uiPriority w:val="99"/>
    <w:semiHidden/>
    <w:rsid w:val="008B11C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62ED4"/>
    <w:rPr>
      <w:rFonts w:ascii="Arial" w:eastAsia="Times New Roman" w:hAnsi="Arial" w:cs="Arial"/>
      <w:vanish/>
      <w:sz w:val="16"/>
      <w:szCs w:val="16"/>
      <w:lang w:val="uk-UA" w:eastAsia="en-US"/>
    </w:rPr>
  </w:style>
  <w:style w:type="character" w:customStyle="1" w:styleId="z-BottomofFormChar1">
    <w:name w:val="z-Bottom of Form Char1"/>
    <w:basedOn w:val="DefaultParagraphFont"/>
    <w:link w:val="z-BottomofForm"/>
    <w:uiPriority w:val="99"/>
    <w:semiHidden/>
    <w:locked/>
    <w:rsid w:val="008B11C4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54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545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8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8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728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72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2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4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8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8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97</Words>
  <Characters>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2021-06-29T13:33:00Z</dcterms:created>
  <dcterms:modified xsi:type="dcterms:W3CDTF">2021-06-29T13:33:00Z</dcterms:modified>
</cp:coreProperties>
</file>