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2C6" w:rsidRPr="00782EC1" w:rsidRDefault="005712C6" w:rsidP="008B11C4">
      <w:pPr>
        <w:shd w:val="clear" w:color="auto" w:fill="FFFFFF"/>
        <w:spacing w:before="397" w:after="0" w:line="182" w:lineRule="atLeast"/>
        <w:ind w:left="7654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15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списання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майна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br/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Збройних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Силах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br/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Державній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спеціальній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службі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транспорту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III)</w:t>
      </w:r>
    </w:p>
    <w:p w:rsidR="005712C6" w:rsidRPr="00782EC1" w:rsidRDefault="005712C6" w:rsidP="00782EC1">
      <w:pPr>
        <w:shd w:val="clear" w:color="auto" w:fill="FFFFFF"/>
        <w:spacing w:before="170" w:after="0" w:line="193" w:lineRule="atLeast"/>
        <w:ind w:left="7088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ЗАТВЕРДЖУЮ</w:t>
      </w:r>
    </w:p>
    <w:p w:rsidR="005712C6" w:rsidRPr="00782EC1" w:rsidRDefault="005712C6" w:rsidP="008B11C4">
      <w:pPr>
        <w:shd w:val="clear" w:color="auto" w:fill="FFFFFF"/>
        <w:spacing w:after="0" w:line="193" w:lineRule="atLeast"/>
        <w:ind w:left="7088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5712C6" w:rsidRPr="00782EC1" w:rsidRDefault="005712C6" w:rsidP="008B11C4">
      <w:pPr>
        <w:shd w:val="clear" w:color="auto" w:fill="FFFFFF"/>
        <w:spacing w:before="17" w:after="0" w:line="150" w:lineRule="atLeast"/>
        <w:ind w:left="7088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82EC1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(посада)</w:t>
      </w:r>
    </w:p>
    <w:p w:rsidR="005712C6" w:rsidRPr="00782EC1" w:rsidRDefault="005712C6" w:rsidP="008B11C4">
      <w:pPr>
        <w:shd w:val="clear" w:color="auto" w:fill="FFFFFF"/>
        <w:spacing w:after="0" w:line="193" w:lineRule="atLeast"/>
        <w:ind w:left="7088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5712C6" w:rsidRPr="00782EC1" w:rsidRDefault="005712C6" w:rsidP="008B11C4">
      <w:pPr>
        <w:shd w:val="clear" w:color="auto" w:fill="FFFFFF"/>
        <w:spacing w:before="17" w:after="0" w:line="150" w:lineRule="atLeast"/>
        <w:ind w:left="7088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82EC1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(військове звання,підпис, Ім’я, ПРІЗВИЩЕ)</w:t>
      </w:r>
    </w:p>
    <w:p w:rsidR="005712C6" w:rsidRPr="00782EC1" w:rsidRDefault="005712C6" w:rsidP="008B11C4">
      <w:pPr>
        <w:shd w:val="clear" w:color="auto" w:fill="FFFFFF"/>
        <w:spacing w:after="0" w:line="193" w:lineRule="atLeast"/>
        <w:ind w:left="7088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«_____»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5712C6" w:rsidRPr="00782EC1" w:rsidRDefault="005712C6" w:rsidP="008B11C4">
      <w:pPr>
        <w:shd w:val="clear" w:color="auto" w:fill="FFFFFF"/>
        <w:spacing w:before="57" w:after="0" w:line="193" w:lineRule="atLeast"/>
        <w:ind w:left="7088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М.П.</w:t>
      </w:r>
    </w:p>
    <w:p w:rsidR="005712C6" w:rsidRPr="00782EC1" w:rsidRDefault="005712C6" w:rsidP="00782EC1">
      <w:pPr>
        <w:shd w:val="clear" w:color="auto" w:fill="FFFFFF"/>
        <w:spacing w:before="283" w:after="0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ЗВЕДЕНИЙ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АКТ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№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____</w:t>
      </w:r>
      <w:r w:rsidRPr="00782EC1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переведення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останню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(найнижчу)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категорію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військового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майна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номенклатури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___________________________________________</w:t>
      </w:r>
    </w:p>
    <w:p w:rsidR="005712C6" w:rsidRPr="00782EC1" w:rsidRDefault="005712C6" w:rsidP="00782EC1">
      <w:pPr>
        <w:shd w:val="clear" w:color="auto" w:fill="FFFFFF"/>
        <w:spacing w:before="17" w:after="24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82EC1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(найменування служби забезпечення)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601"/>
        <w:gridCol w:w="1754"/>
        <w:gridCol w:w="1266"/>
        <w:gridCol w:w="1559"/>
        <w:gridCol w:w="1559"/>
        <w:gridCol w:w="1595"/>
        <w:gridCol w:w="1598"/>
        <w:gridCol w:w="1366"/>
        <w:gridCol w:w="1370"/>
        <w:gridCol w:w="1583"/>
      </w:tblGrid>
      <w:tr w:rsidR="005712C6" w:rsidRPr="00782EC1" w:rsidTr="00782EC1">
        <w:trPr>
          <w:trHeight w:val="60"/>
        </w:trPr>
        <w:tc>
          <w:tcPr>
            <w:tcW w:w="5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Ознака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інформації</w:t>
            </w:r>
          </w:p>
        </w:tc>
        <w:tc>
          <w:tcPr>
            <w:tcW w:w="5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Реєстраційний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4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аркуша</w:t>
            </w:r>
          </w:p>
        </w:tc>
        <w:tc>
          <w:tcPr>
            <w:tcW w:w="5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5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5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</w:t>
            </w:r>
          </w:p>
        </w:tc>
        <w:tc>
          <w:tcPr>
            <w:tcW w:w="5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Підстава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(мета)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операції</w:t>
            </w:r>
          </w:p>
        </w:tc>
        <w:tc>
          <w:tcPr>
            <w:tcW w:w="4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операції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операції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Служба</w:t>
            </w:r>
          </w:p>
        </w:tc>
      </w:tr>
      <w:tr w:rsidR="005712C6" w:rsidRPr="00782EC1" w:rsidTr="00782EC1">
        <w:trPr>
          <w:trHeight w:val="60"/>
        </w:trPr>
        <w:tc>
          <w:tcPr>
            <w:tcW w:w="5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032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045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046</w:t>
            </w:r>
          </w:p>
        </w:tc>
      </w:tr>
      <w:tr w:rsidR="005712C6" w:rsidRPr="00782EC1" w:rsidTr="00782EC1">
        <w:trPr>
          <w:trHeight w:val="60"/>
        </w:trPr>
        <w:tc>
          <w:tcPr>
            <w:tcW w:w="5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5712C6" w:rsidRPr="00782EC1" w:rsidRDefault="005712C6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5712C6" w:rsidRDefault="005712C6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  <w:sectPr w:rsidR="005712C6" w:rsidSect="00782EC1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:rsidR="005712C6" w:rsidRPr="00782EC1" w:rsidRDefault="005712C6" w:rsidP="008B11C4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Під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час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ознайомлення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документами,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огляду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(перевірки)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встановлено:</w:t>
      </w:r>
    </w:p>
    <w:p w:rsidR="005712C6" w:rsidRPr="00782EC1" w:rsidRDefault="005712C6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638"/>
        <w:gridCol w:w="2022"/>
        <w:gridCol w:w="1958"/>
        <w:gridCol w:w="1348"/>
        <w:gridCol w:w="708"/>
        <w:gridCol w:w="567"/>
        <w:gridCol w:w="1488"/>
        <w:gridCol w:w="1418"/>
        <w:gridCol w:w="778"/>
        <w:gridCol w:w="711"/>
        <w:gridCol w:w="1065"/>
        <w:gridCol w:w="567"/>
        <w:gridCol w:w="1983"/>
      </w:tblGrid>
      <w:tr w:rsidR="005712C6" w:rsidRPr="00782EC1" w:rsidTr="00782EC1">
        <w:trPr>
          <w:trHeight w:val="60"/>
        </w:trPr>
        <w:tc>
          <w:tcPr>
            <w:tcW w:w="20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66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заводський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64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номенклатури</w:t>
            </w:r>
          </w:p>
        </w:tc>
        <w:tc>
          <w:tcPr>
            <w:tcW w:w="44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782EC1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(установа)</w:t>
            </w:r>
          </w:p>
        </w:tc>
        <w:tc>
          <w:tcPr>
            <w:tcW w:w="23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Одиниця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виміру</w:t>
            </w:r>
          </w:p>
        </w:tc>
        <w:tc>
          <w:tcPr>
            <w:tcW w:w="18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4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Установлений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(ресурс)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експлуатації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(роки,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мотогодини,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цикли)</w:t>
            </w:r>
          </w:p>
        </w:tc>
        <w:tc>
          <w:tcPr>
            <w:tcW w:w="46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Знаходиться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експлуатації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(роки,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мотогодини,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цикли)</w:t>
            </w:r>
          </w:p>
        </w:tc>
        <w:tc>
          <w:tcPr>
            <w:tcW w:w="48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Категорія</w:t>
            </w:r>
          </w:p>
        </w:tc>
        <w:tc>
          <w:tcPr>
            <w:tcW w:w="53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65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переведення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останню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(найнижчу)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категорію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</w:p>
        </w:tc>
      </w:tr>
      <w:tr w:rsidR="005712C6" w:rsidRPr="00782EC1" w:rsidTr="00782EC1">
        <w:trPr>
          <w:cantSplit/>
          <w:trHeight w:val="2187"/>
        </w:trPr>
        <w:tc>
          <w:tcPr>
            <w:tcW w:w="2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6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4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документами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фактично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відновлювальна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(переоцінена)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5712C6" w:rsidRPr="00782EC1" w:rsidRDefault="005712C6" w:rsidP="00782EC1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залишкова</w:t>
            </w:r>
          </w:p>
        </w:tc>
        <w:tc>
          <w:tcPr>
            <w:tcW w:w="65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712C6" w:rsidRPr="00782EC1" w:rsidTr="00782EC1"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5712C6" w:rsidRPr="00782EC1" w:rsidRDefault="005712C6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677"/>
        <w:gridCol w:w="2028"/>
        <w:gridCol w:w="1278"/>
        <w:gridCol w:w="1427"/>
        <w:gridCol w:w="750"/>
        <w:gridCol w:w="601"/>
        <w:gridCol w:w="1577"/>
        <w:gridCol w:w="1504"/>
        <w:gridCol w:w="827"/>
        <w:gridCol w:w="750"/>
        <w:gridCol w:w="1129"/>
        <w:gridCol w:w="601"/>
        <w:gridCol w:w="2102"/>
      </w:tblGrid>
      <w:tr w:rsidR="005712C6" w:rsidRPr="00782EC1" w:rsidTr="00782EC1">
        <w:trPr>
          <w:trHeight w:val="245"/>
          <w:tblHeader/>
        </w:trPr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5712C6" w:rsidRPr="00782EC1" w:rsidTr="00782EC1">
        <w:trPr>
          <w:trHeight w:val="245"/>
        </w:trPr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712C6" w:rsidRPr="00782EC1" w:rsidRDefault="005712C6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82EC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5712C6" w:rsidRPr="00782EC1" w:rsidTr="00782EC1">
        <w:trPr>
          <w:trHeight w:val="60"/>
        </w:trPr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712C6" w:rsidRPr="00782EC1" w:rsidTr="00782EC1">
        <w:trPr>
          <w:trHeight w:val="60"/>
        </w:trPr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712C6" w:rsidRPr="00782EC1" w:rsidTr="00782EC1">
        <w:trPr>
          <w:trHeight w:val="60"/>
        </w:trPr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712C6" w:rsidRPr="00782EC1" w:rsidTr="00782EC1">
        <w:trPr>
          <w:trHeight w:val="60"/>
        </w:trPr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712C6" w:rsidRPr="00782EC1" w:rsidTr="00782EC1">
        <w:trPr>
          <w:trHeight w:val="60"/>
        </w:trPr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712C6" w:rsidRPr="00782EC1" w:rsidTr="00782EC1">
        <w:trPr>
          <w:trHeight w:val="60"/>
        </w:trPr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712C6" w:rsidRPr="00782EC1" w:rsidRDefault="005712C6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5712C6" w:rsidRPr="00782EC1" w:rsidRDefault="005712C6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5712C6" w:rsidRPr="00782EC1" w:rsidRDefault="005712C6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Пропозиції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рішення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</w:t>
      </w:r>
    </w:p>
    <w:p w:rsidR="005712C6" w:rsidRPr="00782EC1" w:rsidRDefault="005712C6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</w:t>
      </w:r>
    </w:p>
    <w:p w:rsidR="005712C6" w:rsidRPr="00782EC1" w:rsidRDefault="005712C6" w:rsidP="008B11C4">
      <w:pPr>
        <w:shd w:val="clear" w:color="auto" w:fill="FFFFFF"/>
        <w:spacing w:before="113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Начальник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центральної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служби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забезпечення</w:t>
      </w:r>
    </w:p>
    <w:p w:rsidR="005712C6" w:rsidRPr="00782EC1" w:rsidRDefault="005712C6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</w:t>
      </w:r>
    </w:p>
    <w:p w:rsidR="005712C6" w:rsidRPr="00782EC1" w:rsidRDefault="005712C6" w:rsidP="008B11C4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82EC1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    (посада, військове звання, підпис, Ім’я, ПРІЗВИЩЕ)</w:t>
      </w:r>
    </w:p>
    <w:p w:rsidR="005712C6" w:rsidRPr="00782EC1" w:rsidRDefault="005712C6" w:rsidP="008B11C4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5712C6" w:rsidRPr="00782EC1" w:rsidRDefault="005712C6" w:rsidP="008B11C4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82EC1">
        <w:rPr>
          <w:rFonts w:ascii="Times New Roman" w:hAnsi="Times New Roman"/>
          <w:color w:val="000000"/>
          <w:sz w:val="24"/>
          <w:szCs w:val="24"/>
          <w:lang w:eastAsia="uk-UA"/>
        </w:rPr>
        <w:t>М.П.</w:t>
      </w:r>
    </w:p>
    <w:p w:rsidR="005712C6" w:rsidRPr="00782EC1" w:rsidRDefault="005712C6" w:rsidP="001B6EFD">
      <w:pPr>
        <w:shd w:val="clear" w:color="auto" w:fill="FFFFFF"/>
        <w:spacing w:before="100" w:after="225" w:line="288" w:lineRule="atLeast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</w:p>
    <w:sectPr w:rsidR="005712C6" w:rsidRPr="00782EC1" w:rsidSect="00782EC1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7168A"/>
    <w:multiLevelType w:val="multilevel"/>
    <w:tmpl w:val="D19C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44083"/>
    <w:multiLevelType w:val="multilevel"/>
    <w:tmpl w:val="3A84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A70AD"/>
    <w:multiLevelType w:val="multilevel"/>
    <w:tmpl w:val="EF7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1C4"/>
    <w:rsid w:val="001B6EFD"/>
    <w:rsid w:val="00262541"/>
    <w:rsid w:val="005712C6"/>
    <w:rsid w:val="006F1622"/>
    <w:rsid w:val="00782EC1"/>
    <w:rsid w:val="008B11C4"/>
    <w:rsid w:val="00934C11"/>
    <w:rsid w:val="00C826DD"/>
    <w:rsid w:val="00D516AD"/>
    <w:rsid w:val="00E6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lang w:val="uk-UA" w:eastAsia="en-US"/>
    </w:rPr>
  </w:style>
  <w:style w:type="paragraph" w:styleId="Heading2">
    <w:name w:val="heading 2"/>
    <w:basedOn w:val="Normal"/>
    <w:link w:val="Heading2Char1"/>
    <w:uiPriority w:val="99"/>
    <w:qFormat/>
    <w:rsid w:val="008B11C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D628F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8B11C4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rsid w:val="008B11C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B11C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7">
    <w:name w:val="af7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76ch6">
    <w:name w:val="76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8B11C4"/>
    <w:rPr>
      <w:rFonts w:cs="Times New Roman"/>
      <w:i/>
      <w:iCs/>
    </w:rPr>
  </w:style>
  <w:style w:type="paragraph" w:customStyle="1" w:styleId="ch53">
    <w:name w:val="ch5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">
    <w:name w:val="ch6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">
    <w:name w:val="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99"/>
    <w:qFormat/>
    <w:rsid w:val="008B11C4"/>
    <w:rPr>
      <w:rFonts w:cs="Times New Roman"/>
      <w:b/>
      <w:bCs/>
    </w:rPr>
  </w:style>
  <w:style w:type="paragraph" w:customStyle="1" w:styleId="strokech6">
    <w:name w:val="stroke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9">
    <w:name w:val="ch3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">
    <w:name w:val="afff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iprimitka">
    <w:name w:val="primitki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0">
    <w:name w:val="afff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fff7">
    <w:name w:val="afff7"/>
    <w:basedOn w:val="DefaultParagraphFont"/>
    <w:uiPriority w:val="99"/>
    <w:rsid w:val="008B11C4"/>
    <w:rPr>
      <w:rFonts w:cs="Times New Roman"/>
    </w:rPr>
  </w:style>
  <w:style w:type="paragraph" w:customStyle="1" w:styleId="afffa">
    <w:name w:val="aff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aprimitka">
    <w:name w:val="primitka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TopofForm">
    <w:name w:val="HTML Top of Form"/>
    <w:basedOn w:val="Normal"/>
    <w:next w:val="Normal"/>
    <w:link w:val="z-TopofFormChar1"/>
    <w:hidden/>
    <w:uiPriority w:val="99"/>
    <w:semiHidden/>
    <w:rsid w:val="008B11C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D628F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  <w:style w:type="paragraph" w:styleId="z-BottomofForm">
    <w:name w:val="HTML Bottom of Form"/>
    <w:basedOn w:val="Normal"/>
    <w:next w:val="Normal"/>
    <w:link w:val="z-BottomofFormChar1"/>
    <w:hidden/>
    <w:uiPriority w:val="99"/>
    <w:semiHidden/>
    <w:rsid w:val="008B11C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D628F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0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85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0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854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9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09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09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90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09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909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85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9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09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9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0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338</Words>
  <Characters>1932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2021-06-29T13:30:00Z</dcterms:created>
  <dcterms:modified xsi:type="dcterms:W3CDTF">2021-06-29T13:30:00Z</dcterms:modified>
</cp:coreProperties>
</file>