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4F1" w:rsidRPr="009C39DB" w:rsidRDefault="00AE14F1" w:rsidP="008B11C4">
      <w:pPr>
        <w:shd w:val="clear" w:color="auto" w:fill="FFFFFF"/>
        <w:spacing w:before="397" w:after="0" w:line="182" w:lineRule="atLeast"/>
        <w:ind w:left="4820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9C39DB">
        <w:rPr>
          <w:rFonts w:ascii="Times New Roman" w:hAnsi="Times New Roman"/>
          <w:color w:val="000000"/>
          <w:sz w:val="24"/>
          <w:szCs w:val="24"/>
          <w:lang w:eastAsia="uk-UA"/>
        </w:rPr>
        <w:t>Додаток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C39DB">
        <w:rPr>
          <w:rFonts w:ascii="Times New Roman" w:hAnsi="Times New Roman"/>
          <w:color w:val="000000"/>
          <w:sz w:val="24"/>
          <w:szCs w:val="24"/>
          <w:lang w:eastAsia="uk-UA"/>
        </w:rPr>
        <w:t>13</w:t>
      </w:r>
      <w:r w:rsidRPr="009C39DB">
        <w:rPr>
          <w:rFonts w:ascii="Times New Roman" w:hAnsi="Times New Roman"/>
          <w:color w:val="000000"/>
          <w:sz w:val="24"/>
          <w:szCs w:val="24"/>
          <w:lang w:eastAsia="uk-UA"/>
        </w:rPr>
        <w:br/>
        <w:t>до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C39DB">
        <w:rPr>
          <w:rFonts w:ascii="Times New Roman" w:hAnsi="Times New Roman"/>
          <w:color w:val="000000"/>
          <w:sz w:val="24"/>
          <w:szCs w:val="24"/>
          <w:lang w:eastAsia="uk-UA"/>
        </w:rPr>
        <w:t>Порядку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C39DB">
        <w:rPr>
          <w:rFonts w:ascii="Times New Roman" w:hAnsi="Times New Roman"/>
          <w:color w:val="000000"/>
          <w:sz w:val="24"/>
          <w:szCs w:val="24"/>
          <w:lang w:eastAsia="uk-UA"/>
        </w:rPr>
        <w:t>списання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C39DB">
        <w:rPr>
          <w:rFonts w:ascii="Times New Roman" w:hAnsi="Times New Roman"/>
          <w:color w:val="000000"/>
          <w:sz w:val="24"/>
          <w:szCs w:val="24"/>
          <w:lang w:eastAsia="uk-UA"/>
        </w:rPr>
        <w:t>військового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C39DB">
        <w:rPr>
          <w:rFonts w:ascii="Times New Roman" w:hAnsi="Times New Roman"/>
          <w:color w:val="000000"/>
          <w:sz w:val="24"/>
          <w:szCs w:val="24"/>
          <w:lang w:eastAsia="uk-UA"/>
        </w:rPr>
        <w:t>майна</w:t>
      </w:r>
      <w:r w:rsidRPr="009C39DB">
        <w:rPr>
          <w:rFonts w:ascii="Times New Roman" w:hAnsi="Times New Roman"/>
          <w:color w:val="000000"/>
          <w:sz w:val="24"/>
          <w:szCs w:val="24"/>
          <w:lang w:eastAsia="uk-UA"/>
        </w:rPr>
        <w:br/>
        <w:t>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C39DB">
        <w:rPr>
          <w:rFonts w:ascii="Times New Roman" w:hAnsi="Times New Roman"/>
          <w:color w:val="000000"/>
          <w:sz w:val="24"/>
          <w:szCs w:val="24"/>
          <w:lang w:eastAsia="uk-UA"/>
        </w:rPr>
        <w:t>Збройних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C39DB">
        <w:rPr>
          <w:rFonts w:ascii="Times New Roman" w:hAnsi="Times New Roman"/>
          <w:color w:val="000000"/>
          <w:sz w:val="24"/>
          <w:szCs w:val="24"/>
          <w:lang w:eastAsia="uk-UA"/>
        </w:rPr>
        <w:t>Силах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C39DB">
        <w:rPr>
          <w:rFonts w:ascii="Times New Roman" w:hAnsi="Times New Roman"/>
          <w:color w:val="000000"/>
          <w:sz w:val="24"/>
          <w:szCs w:val="24"/>
          <w:lang w:eastAsia="uk-UA"/>
        </w:rPr>
        <w:t>України</w:t>
      </w:r>
      <w:r w:rsidRPr="009C39DB">
        <w:rPr>
          <w:rFonts w:ascii="Times New Roman" w:hAnsi="Times New Roman"/>
          <w:color w:val="000000"/>
          <w:sz w:val="24"/>
          <w:szCs w:val="24"/>
          <w:lang w:eastAsia="uk-UA"/>
        </w:rPr>
        <w:br/>
        <w:t>та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C39DB">
        <w:rPr>
          <w:rFonts w:ascii="Times New Roman" w:hAnsi="Times New Roman"/>
          <w:color w:val="000000"/>
          <w:sz w:val="24"/>
          <w:szCs w:val="24"/>
          <w:lang w:eastAsia="uk-UA"/>
        </w:rPr>
        <w:t>Державній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C39DB">
        <w:rPr>
          <w:rFonts w:ascii="Times New Roman" w:hAnsi="Times New Roman"/>
          <w:color w:val="000000"/>
          <w:sz w:val="24"/>
          <w:szCs w:val="24"/>
          <w:lang w:eastAsia="uk-UA"/>
        </w:rPr>
        <w:t>спеціальній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C39DB">
        <w:rPr>
          <w:rFonts w:ascii="Times New Roman" w:hAnsi="Times New Roman"/>
          <w:color w:val="000000"/>
          <w:sz w:val="24"/>
          <w:szCs w:val="24"/>
          <w:lang w:eastAsia="uk-UA"/>
        </w:rPr>
        <w:t>службі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C39DB">
        <w:rPr>
          <w:rFonts w:ascii="Times New Roman" w:hAnsi="Times New Roman"/>
          <w:color w:val="000000"/>
          <w:sz w:val="24"/>
          <w:szCs w:val="24"/>
          <w:lang w:eastAsia="uk-UA"/>
        </w:rPr>
        <w:t>транспорту</w:t>
      </w:r>
      <w:r w:rsidRPr="009C39DB">
        <w:rPr>
          <w:rFonts w:ascii="Times New Roman" w:hAnsi="Times New Roman"/>
          <w:color w:val="000000"/>
          <w:sz w:val="24"/>
          <w:szCs w:val="24"/>
          <w:lang w:eastAsia="uk-UA"/>
        </w:rPr>
        <w:br/>
        <w:t>(пункт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C39DB">
        <w:rPr>
          <w:rFonts w:ascii="Times New Roman" w:hAnsi="Times New Roman"/>
          <w:color w:val="000000"/>
          <w:sz w:val="24"/>
          <w:szCs w:val="24"/>
          <w:lang w:eastAsia="uk-UA"/>
        </w:rPr>
        <w:t>1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C39DB">
        <w:rPr>
          <w:rFonts w:ascii="Times New Roman" w:hAnsi="Times New Roman"/>
          <w:color w:val="000000"/>
          <w:sz w:val="24"/>
          <w:szCs w:val="24"/>
          <w:lang w:eastAsia="uk-UA"/>
        </w:rPr>
        <w:t>розділу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C39DB">
        <w:rPr>
          <w:rFonts w:ascii="Times New Roman" w:hAnsi="Times New Roman"/>
          <w:color w:val="000000"/>
          <w:sz w:val="24"/>
          <w:szCs w:val="24"/>
          <w:lang w:eastAsia="uk-UA"/>
        </w:rPr>
        <w:t>III)</w:t>
      </w:r>
    </w:p>
    <w:p w:rsidR="00AE14F1" w:rsidRPr="009C39DB" w:rsidRDefault="00AE14F1" w:rsidP="009C39DB">
      <w:pPr>
        <w:shd w:val="clear" w:color="auto" w:fill="FFFFFF"/>
        <w:spacing w:before="283" w:after="113" w:line="203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9C39DB">
        <w:rPr>
          <w:rFonts w:ascii="Times New Roman" w:hAnsi="Times New Roman"/>
          <w:b/>
          <w:bCs/>
          <w:caps/>
          <w:color w:val="000000"/>
          <w:sz w:val="24"/>
          <w:szCs w:val="24"/>
          <w:lang w:eastAsia="uk-UA"/>
        </w:rPr>
        <w:t>ВІДОМІСТЬ</w:t>
      </w:r>
      <w:r>
        <w:rPr>
          <w:rFonts w:ascii="Times New Roman" w:hAnsi="Times New Roman"/>
          <w:b/>
          <w:bCs/>
          <w:caps/>
          <w:color w:val="000000"/>
          <w:sz w:val="24"/>
          <w:szCs w:val="24"/>
          <w:lang w:eastAsia="uk-UA"/>
        </w:rPr>
        <w:t xml:space="preserve"> </w:t>
      </w:r>
      <w:r w:rsidRPr="009C39DB">
        <w:rPr>
          <w:rFonts w:ascii="Times New Roman" w:hAnsi="Times New Roman"/>
          <w:b/>
          <w:bCs/>
          <w:caps/>
          <w:color w:val="000000"/>
          <w:sz w:val="24"/>
          <w:szCs w:val="24"/>
          <w:lang w:eastAsia="uk-UA"/>
        </w:rPr>
        <w:t>№______</w:t>
      </w:r>
      <w:r w:rsidRPr="009C39DB">
        <w:rPr>
          <w:rFonts w:ascii="Times New Roman" w:hAnsi="Times New Roman"/>
          <w:b/>
          <w:bCs/>
          <w:caps/>
          <w:color w:val="000000"/>
          <w:sz w:val="24"/>
          <w:szCs w:val="24"/>
          <w:lang w:eastAsia="uk-UA"/>
        </w:rPr>
        <w:br/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 </w:t>
      </w:r>
      <w:r w:rsidRPr="009C39D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технічного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9C39D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стану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9C39D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повітрянодесантної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9C39D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техніки</w:t>
      </w:r>
    </w:p>
    <w:p w:rsidR="00AE14F1" w:rsidRPr="009C39DB" w:rsidRDefault="00AE14F1" w:rsidP="008B11C4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9C39DB">
        <w:rPr>
          <w:rFonts w:ascii="Times New Roman" w:hAnsi="Times New Roman"/>
          <w:color w:val="000000"/>
          <w:sz w:val="24"/>
          <w:szCs w:val="24"/>
          <w:lang w:eastAsia="uk-UA"/>
        </w:rPr>
        <w:t>Військова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C39DB">
        <w:rPr>
          <w:rFonts w:ascii="Times New Roman" w:hAnsi="Times New Roman"/>
          <w:color w:val="000000"/>
          <w:sz w:val="24"/>
          <w:szCs w:val="24"/>
          <w:lang w:eastAsia="uk-UA"/>
        </w:rPr>
        <w:t>частина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C39DB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C39DB">
        <w:rPr>
          <w:rFonts w:ascii="Times New Roman" w:hAnsi="Times New Roman"/>
          <w:color w:val="000000"/>
          <w:sz w:val="24"/>
          <w:szCs w:val="24"/>
          <w:lang w:eastAsia="uk-UA"/>
        </w:rPr>
        <w:t>Підрозділ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C39DB">
        <w:rPr>
          <w:rFonts w:ascii="Times New Roman" w:hAnsi="Times New Roman"/>
          <w:color w:val="000000"/>
          <w:sz w:val="24"/>
          <w:szCs w:val="24"/>
          <w:lang w:eastAsia="uk-UA"/>
        </w:rPr>
        <w:t>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  <w:r w:rsidRPr="009C39DB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</w:t>
      </w:r>
    </w:p>
    <w:p w:rsidR="00AE14F1" w:rsidRPr="009C39DB" w:rsidRDefault="00AE14F1" w:rsidP="008B11C4">
      <w:pPr>
        <w:shd w:val="clear" w:color="auto" w:fill="FFFFFF"/>
        <w:spacing w:after="24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9C39DB">
        <w:rPr>
          <w:rFonts w:ascii="Times New Roman" w:hAnsi="Times New Roman"/>
          <w:color w:val="000000"/>
          <w:sz w:val="24"/>
          <w:szCs w:val="24"/>
          <w:lang w:eastAsia="uk-UA"/>
        </w:rPr>
        <w:t>Підстава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C39DB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  <w:r w:rsidRPr="009C39DB">
        <w:rPr>
          <w:rFonts w:ascii="Times New Roman" w:hAnsi="Times New Roman"/>
          <w:color w:val="000000"/>
          <w:sz w:val="24"/>
          <w:szCs w:val="24"/>
          <w:lang w:eastAsia="uk-UA"/>
        </w:rPr>
        <w:t>__________________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728"/>
        <w:gridCol w:w="2165"/>
        <w:gridCol w:w="834"/>
        <w:gridCol w:w="1131"/>
        <w:gridCol w:w="1129"/>
        <w:gridCol w:w="1131"/>
        <w:gridCol w:w="1255"/>
        <w:gridCol w:w="1399"/>
        <w:gridCol w:w="547"/>
      </w:tblGrid>
      <w:tr w:rsidR="00AE14F1" w:rsidRPr="009C39DB" w:rsidTr="009C39DB">
        <w:trPr>
          <w:trHeight w:val="60"/>
        </w:trPr>
        <w:tc>
          <w:tcPr>
            <w:tcW w:w="35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E14F1" w:rsidRPr="009C39DB" w:rsidRDefault="00AE14F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№</w:t>
            </w:r>
          </w:p>
          <w:p w:rsidR="00AE14F1" w:rsidRPr="009C39DB" w:rsidRDefault="00AE14F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1049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E14F1" w:rsidRPr="009C39DB" w:rsidRDefault="00AE14F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Найменування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техніки</w:t>
            </w:r>
          </w:p>
        </w:tc>
        <w:tc>
          <w:tcPr>
            <w:tcW w:w="404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AE14F1" w:rsidRPr="009C39DB" w:rsidRDefault="00AE14F1" w:rsidP="009C39DB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Стелажний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номер</w:t>
            </w:r>
          </w:p>
        </w:tc>
        <w:tc>
          <w:tcPr>
            <w:tcW w:w="54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AE14F1" w:rsidRPr="009C39DB" w:rsidRDefault="00AE14F1" w:rsidP="009C39DB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Заводський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номер</w:t>
            </w:r>
          </w:p>
        </w:tc>
        <w:tc>
          <w:tcPr>
            <w:tcW w:w="547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AE14F1" w:rsidRPr="009C39DB" w:rsidRDefault="00AE14F1" w:rsidP="009C39DB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виготовлення</w:t>
            </w:r>
          </w:p>
        </w:tc>
        <w:tc>
          <w:tcPr>
            <w:tcW w:w="54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AE14F1" w:rsidRPr="009C39DB" w:rsidRDefault="00AE14F1" w:rsidP="009C39DB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Кількість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застосувань</w:t>
            </w:r>
          </w:p>
        </w:tc>
        <w:tc>
          <w:tcPr>
            <w:tcW w:w="1285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E14F1" w:rsidRPr="009C39DB" w:rsidRDefault="00AE14F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Технічний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стан</w:t>
            </w:r>
          </w:p>
        </w:tc>
        <w:tc>
          <w:tcPr>
            <w:tcW w:w="266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AE14F1" w:rsidRPr="009C39DB" w:rsidRDefault="00AE14F1" w:rsidP="009C39DB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Примітки</w:t>
            </w:r>
          </w:p>
        </w:tc>
      </w:tr>
      <w:tr w:rsidR="00AE14F1" w:rsidRPr="009C39DB" w:rsidTr="009C39DB">
        <w:trPr>
          <w:trHeight w:val="1214"/>
        </w:trPr>
        <w:tc>
          <w:tcPr>
            <w:tcW w:w="35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14F1" w:rsidRPr="009C39DB" w:rsidRDefault="00AE14F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E14F1" w:rsidRPr="009C39DB" w:rsidRDefault="00AE14F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4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E14F1" w:rsidRPr="009C39DB" w:rsidRDefault="00AE14F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4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E14F1" w:rsidRPr="009C39DB" w:rsidRDefault="00AE14F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47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E14F1" w:rsidRPr="009C39DB" w:rsidRDefault="00AE14F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4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E14F1" w:rsidRPr="009C39DB" w:rsidRDefault="00AE14F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E14F1" w:rsidRPr="009C39DB" w:rsidRDefault="00AE14F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дефекти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E14F1" w:rsidRPr="009C39DB" w:rsidRDefault="00AE14F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категорія</w:t>
            </w:r>
          </w:p>
        </w:tc>
        <w:tc>
          <w:tcPr>
            <w:tcW w:w="26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E14F1" w:rsidRPr="009C39DB" w:rsidRDefault="00AE14F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AE14F1" w:rsidRPr="009C39DB" w:rsidTr="009C39DB">
        <w:trPr>
          <w:trHeight w:val="60"/>
        </w:trPr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E14F1" w:rsidRPr="009C39DB" w:rsidRDefault="00AE14F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E14F1" w:rsidRPr="009C39DB" w:rsidRDefault="00AE14F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E14F1" w:rsidRPr="009C39DB" w:rsidRDefault="00AE14F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E14F1" w:rsidRPr="009C39DB" w:rsidRDefault="00AE14F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E14F1" w:rsidRPr="009C39DB" w:rsidRDefault="00AE14F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E14F1" w:rsidRPr="009C39DB" w:rsidRDefault="00AE14F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E14F1" w:rsidRPr="009C39DB" w:rsidRDefault="00AE14F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E14F1" w:rsidRPr="009C39DB" w:rsidRDefault="00AE14F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E14F1" w:rsidRPr="009C39DB" w:rsidRDefault="00AE14F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</w:tr>
      <w:tr w:rsidR="00AE14F1" w:rsidRPr="009C39DB" w:rsidTr="009C39DB">
        <w:trPr>
          <w:trHeight w:val="60"/>
        </w:trPr>
        <w:tc>
          <w:tcPr>
            <w:tcW w:w="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E14F1" w:rsidRPr="009C39DB" w:rsidRDefault="00AE14F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E14F1" w:rsidRPr="009C39DB" w:rsidRDefault="00AE14F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E14F1" w:rsidRPr="009C39DB" w:rsidRDefault="00AE14F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E14F1" w:rsidRPr="009C39DB" w:rsidRDefault="00AE14F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E14F1" w:rsidRPr="009C39DB" w:rsidRDefault="00AE14F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E14F1" w:rsidRPr="009C39DB" w:rsidRDefault="00AE14F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E14F1" w:rsidRPr="009C39DB" w:rsidRDefault="00AE14F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E14F1" w:rsidRPr="009C39DB" w:rsidRDefault="00AE14F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E14F1" w:rsidRPr="009C39DB" w:rsidRDefault="00AE14F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</w:tbl>
    <w:p w:rsidR="00AE14F1" w:rsidRPr="009C39DB" w:rsidRDefault="00AE14F1" w:rsidP="008B11C4">
      <w:pPr>
        <w:shd w:val="clear" w:color="auto" w:fill="FFFFFF"/>
        <w:spacing w:after="0" w:line="288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:rsidR="00AE14F1" w:rsidRPr="009C39DB" w:rsidRDefault="00AE14F1" w:rsidP="008B11C4">
      <w:pPr>
        <w:shd w:val="clear" w:color="auto" w:fill="FFFFFF"/>
        <w:spacing w:before="85" w:after="28" w:line="193" w:lineRule="atLeast"/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                                                                                                                                          </w:t>
      </w:r>
      <w:r w:rsidRPr="009C39DB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Зворотний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9C39DB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бік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770"/>
        <w:gridCol w:w="2136"/>
        <w:gridCol w:w="875"/>
        <w:gridCol w:w="1114"/>
        <w:gridCol w:w="1114"/>
        <w:gridCol w:w="1117"/>
        <w:gridCol w:w="1251"/>
        <w:gridCol w:w="1395"/>
        <w:gridCol w:w="547"/>
      </w:tblGrid>
      <w:tr w:rsidR="00AE14F1" w:rsidRPr="009C39DB" w:rsidTr="009C39DB">
        <w:trPr>
          <w:trHeight w:val="60"/>
        </w:trPr>
        <w:tc>
          <w:tcPr>
            <w:tcW w:w="37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E14F1" w:rsidRPr="009C39DB" w:rsidRDefault="00AE14F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№</w:t>
            </w:r>
          </w:p>
          <w:p w:rsidR="00AE14F1" w:rsidRPr="009C39DB" w:rsidRDefault="00AE14F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103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E14F1" w:rsidRPr="009C39DB" w:rsidRDefault="00AE14F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Найменування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техніки</w:t>
            </w:r>
          </w:p>
        </w:tc>
        <w:tc>
          <w:tcPr>
            <w:tcW w:w="424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AE14F1" w:rsidRPr="009C39DB" w:rsidRDefault="00AE14F1" w:rsidP="009C39DB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Стелажний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номер</w:t>
            </w:r>
          </w:p>
        </w:tc>
        <w:tc>
          <w:tcPr>
            <w:tcW w:w="54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AE14F1" w:rsidRPr="009C39DB" w:rsidRDefault="00AE14F1" w:rsidP="009C39DB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Заводський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номер</w:t>
            </w:r>
          </w:p>
        </w:tc>
        <w:tc>
          <w:tcPr>
            <w:tcW w:w="54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AE14F1" w:rsidRPr="009C39DB" w:rsidRDefault="00AE14F1" w:rsidP="009C39DB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виготовлення</w:t>
            </w:r>
          </w:p>
        </w:tc>
        <w:tc>
          <w:tcPr>
            <w:tcW w:w="541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AE14F1" w:rsidRPr="009C39DB" w:rsidRDefault="00AE14F1" w:rsidP="009C39DB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Кількість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застосувань</w:t>
            </w:r>
          </w:p>
        </w:tc>
        <w:tc>
          <w:tcPr>
            <w:tcW w:w="128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E14F1" w:rsidRPr="009C39DB" w:rsidRDefault="00AE14F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Технічний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стан</w:t>
            </w:r>
          </w:p>
        </w:tc>
        <w:tc>
          <w:tcPr>
            <w:tcW w:w="26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AE14F1" w:rsidRPr="009C39DB" w:rsidRDefault="00AE14F1" w:rsidP="009C39DB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Примітки</w:t>
            </w:r>
          </w:p>
        </w:tc>
      </w:tr>
      <w:tr w:rsidR="00AE14F1" w:rsidRPr="009C39DB" w:rsidTr="009C39DB">
        <w:trPr>
          <w:trHeight w:val="1344"/>
        </w:trPr>
        <w:tc>
          <w:tcPr>
            <w:tcW w:w="37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14F1" w:rsidRPr="009C39DB" w:rsidRDefault="00AE14F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35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E14F1" w:rsidRPr="009C39DB" w:rsidRDefault="00AE14F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4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E14F1" w:rsidRPr="009C39DB" w:rsidRDefault="00AE14F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4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E14F1" w:rsidRPr="009C39DB" w:rsidRDefault="00AE14F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4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E14F1" w:rsidRPr="009C39DB" w:rsidRDefault="00AE14F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4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E14F1" w:rsidRPr="009C39DB" w:rsidRDefault="00AE14F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E14F1" w:rsidRPr="009C39DB" w:rsidRDefault="00AE14F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дефекти</w:t>
            </w:r>
          </w:p>
        </w:tc>
        <w:tc>
          <w:tcPr>
            <w:tcW w:w="6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E14F1" w:rsidRPr="009C39DB" w:rsidRDefault="00AE14F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категорія</w:t>
            </w:r>
          </w:p>
        </w:tc>
        <w:tc>
          <w:tcPr>
            <w:tcW w:w="265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E14F1" w:rsidRPr="009C39DB" w:rsidRDefault="00AE14F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AE14F1" w:rsidRPr="009C39DB" w:rsidTr="009C39DB">
        <w:trPr>
          <w:trHeight w:val="60"/>
        </w:trPr>
        <w:tc>
          <w:tcPr>
            <w:tcW w:w="3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E14F1" w:rsidRPr="009C39DB" w:rsidRDefault="00AE14F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E14F1" w:rsidRPr="009C39DB" w:rsidRDefault="00AE14F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E14F1" w:rsidRPr="009C39DB" w:rsidRDefault="00AE14F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E14F1" w:rsidRPr="009C39DB" w:rsidRDefault="00AE14F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E14F1" w:rsidRPr="009C39DB" w:rsidRDefault="00AE14F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E14F1" w:rsidRPr="009C39DB" w:rsidRDefault="00AE14F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E14F1" w:rsidRPr="009C39DB" w:rsidRDefault="00AE14F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6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E14F1" w:rsidRPr="009C39DB" w:rsidRDefault="00AE14F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E14F1" w:rsidRPr="009C39DB" w:rsidRDefault="00AE14F1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C39D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</w:tr>
      <w:tr w:rsidR="00AE14F1" w:rsidRPr="009C39DB" w:rsidTr="009C39DB">
        <w:trPr>
          <w:trHeight w:val="60"/>
        </w:trPr>
        <w:tc>
          <w:tcPr>
            <w:tcW w:w="3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E14F1" w:rsidRPr="009C39DB" w:rsidRDefault="00AE14F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E14F1" w:rsidRPr="009C39DB" w:rsidRDefault="00AE14F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E14F1" w:rsidRPr="009C39DB" w:rsidRDefault="00AE14F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E14F1" w:rsidRPr="009C39DB" w:rsidRDefault="00AE14F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E14F1" w:rsidRPr="009C39DB" w:rsidRDefault="00AE14F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E14F1" w:rsidRPr="009C39DB" w:rsidRDefault="00AE14F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E14F1" w:rsidRPr="009C39DB" w:rsidRDefault="00AE14F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E14F1" w:rsidRPr="009C39DB" w:rsidRDefault="00AE14F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E14F1" w:rsidRPr="009C39DB" w:rsidRDefault="00AE14F1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</w:tbl>
    <w:p w:rsidR="00AE14F1" w:rsidRPr="009C39DB" w:rsidRDefault="00AE14F1" w:rsidP="008B11C4">
      <w:pPr>
        <w:shd w:val="clear" w:color="auto" w:fill="FFFFFF"/>
        <w:spacing w:after="0" w:line="288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:rsidR="00AE14F1" w:rsidRPr="009C39DB" w:rsidRDefault="00AE14F1" w:rsidP="008B11C4">
      <w:pPr>
        <w:shd w:val="clear" w:color="auto" w:fill="FFFFFF"/>
        <w:spacing w:before="57"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9C39DB">
        <w:rPr>
          <w:rFonts w:ascii="Times New Roman" w:hAnsi="Times New Roman"/>
          <w:color w:val="000000"/>
          <w:sz w:val="24"/>
          <w:szCs w:val="24"/>
          <w:lang w:eastAsia="uk-UA"/>
        </w:rPr>
        <w:t>Голова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C39DB">
        <w:rPr>
          <w:rFonts w:ascii="Times New Roman" w:hAnsi="Times New Roman"/>
          <w:color w:val="000000"/>
          <w:sz w:val="24"/>
          <w:szCs w:val="24"/>
          <w:lang w:eastAsia="uk-UA"/>
        </w:rPr>
        <w:t>комісії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C39DB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  <w:r w:rsidRPr="009C39DB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</w:t>
      </w:r>
    </w:p>
    <w:p w:rsidR="00AE14F1" w:rsidRPr="009C39DB" w:rsidRDefault="00AE14F1" w:rsidP="008B11C4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9C39DB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                               (військове звання, підпис, Ім’я, ПРІЗВИЩЕ)</w:t>
      </w:r>
    </w:p>
    <w:p w:rsidR="00AE14F1" w:rsidRPr="009C39DB" w:rsidRDefault="00AE14F1" w:rsidP="008B11C4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9C39DB">
        <w:rPr>
          <w:rFonts w:ascii="Times New Roman" w:hAnsi="Times New Roman"/>
          <w:color w:val="000000"/>
          <w:sz w:val="24"/>
          <w:szCs w:val="24"/>
          <w:lang w:eastAsia="uk-UA"/>
        </w:rPr>
        <w:t>Члени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C39DB">
        <w:rPr>
          <w:rFonts w:ascii="Times New Roman" w:hAnsi="Times New Roman"/>
          <w:color w:val="000000"/>
          <w:sz w:val="24"/>
          <w:szCs w:val="24"/>
          <w:lang w:eastAsia="uk-UA"/>
        </w:rPr>
        <w:t>комісії: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C39DB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9C39DB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</w:t>
      </w:r>
    </w:p>
    <w:p w:rsidR="00AE14F1" w:rsidRPr="009C39DB" w:rsidRDefault="00AE14F1" w:rsidP="008B11C4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9C39DB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                               (військове звання, підпис, Ім’я, ПРІЗВИЩЕ)</w:t>
      </w:r>
    </w:p>
    <w:p w:rsidR="00AE14F1" w:rsidRPr="009C39DB" w:rsidRDefault="00AE14F1" w:rsidP="00290F0E">
      <w:pPr>
        <w:shd w:val="clear" w:color="auto" w:fill="FFFFFF"/>
        <w:spacing w:after="0" w:line="193" w:lineRule="atLeast"/>
        <w:ind w:left="1440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9C39DB">
        <w:rPr>
          <w:rFonts w:ascii="Times New Roman" w:hAnsi="Times New Roman"/>
          <w:color w:val="000000"/>
          <w:sz w:val="24"/>
          <w:szCs w:val="24"/>
          <w:lang w:eastAsia="uk-UA"/>
        </w:rPr>
        <w:t>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</w:t>
      </w:r>
      <w:r w:rsidRPr="009C39DB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</w:t>
      </w:r>
    </w:p>
    <w:p w:rsidR="00AE14F1" w:rsidRPr="009C39DB" w:rsidRDefault="00AE14F1" w:rsidP="008B11C4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9C39DB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                               (військове звання, підпис, Ім’я, ПРІЗВИЩЕ)</w:t>
      </w:r>
    </w:p>
    <w:p w:rsidR="00AE14F1" w:rsidRPr="009C39DB" w:rsidRDefault="00AE14F1" w:rsidP="00807050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9C39DB">
        <w:rPr>
          <w:rFonts w:ascii="Times New Roman" w:hAnsi="Times New Roman"/>
          <w:color w:val="000000"/>
          <w:sz w:val="24"/>
          <w:szCs w:val="24"/>
          <w:lang w:eastAsia="uk-UA"/>
        </w:rPr>
        <w:t>«____»_____________20__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C39DB">
        <w:rPr>
          <w:rFonts w:ascii="Times New Roman" w:hAnsi="Times New Roman"/>
          <w:color w:val="000000"/>
          <w:sz w:val="24"/>
          <w:szCs w:val="24"/>
          <w:lang w:eastAsia="uk-UA"/>
        </w:rPr>
        <w:t>року</w:t>
      </w:r>
    </w:p>
    <w:p w:rsidR="00AE14F1" w:rsidRPr="009C39DB" w:rsidRDefault="00AE14F1" w:rsidP="009E088E">
      <w:pPr>
        <w:shd w:val="clear" w:color="auto" w:fill="FFFFFF"/>
        <w:spacing w:before="397" w:after="0" w:line="182" w:lineRule="atLeast"/>
        <w:ind w:left="4820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  <w:lang w:eastAsia="uk-UA"/>
        </w:rPr>
        <w:t xml:space="preserve"> </w:t>
      </w:r>
    </w:p>
    <w:sectPr w:rsidR="00AE14F1" w:rsidRPr="009C39DB" w:rsidSect="009C39DB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07168A"/>
    <w:multiLevelType w:val="multilevel"/>
    <w:tmpl w:val="D19C0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144083"/>
    <w:multiLevelType w:val="multilevel"/>
    <w:tmpl w:val="3A846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0A70AD"/>
    <w:multiLevelType w:val="multilevel"/>
    <w:tmpl w:val="EF72A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11C4"/>
    <w:rsid w:val="00262541"/>
    <w:rsid w:val="00290F0E"/>
    <w:rsid w:val="006F1622"/>
    <w:rsid w:val="00807050"/>
    <w:rsid w:val="008B11C4"/>
    <w:rsid w:val="009C39DB"/>
    <w:rsid w:val="009E088E"/>
    <w:rsid w:val="00AE14F1"/>
    <w:rsid w:val="00D516AD"/>
    <w:rsid w:val="00E64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eastAsia="Times New Roman"/>
      <w:lang w:val="uk-UA" w:eastAsia="en-US"/>
    </w:rPr>
  </w:style>
  <w:style w:type="paragraph" w:styleId="Heading2">
    <w:name w:val="heading 2"/>
    <w:basedOn w:val="Normal"/>
    <w:link w:val="Heading2Char1"/>
    <w:uiPriority w:val="99"/>
    <w:qFormat/>
    <w:rsid w:val="008B11C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BD4611"/>
    <w:rPr>
      <w:rFonts w:asciiTheme="majorHAnsi" w:eastAsiaTheme="majorEastAsia" w:hAnsiTheme="majorHAnsi" w:cstheme="majorBidi"/>
      <w:b/>
      <w:bCs/>
      <w:i/>
      <w:iCs/>
      <w:sz w:val="28"/>
      <w:szCs w:val="28"/>
      <w:lang w:val="uk-UA" w:eastAsia="en-US"/>
    </w:rPr>
  </w:style>
  <w:style w:type="character" w:customStyle="1" w:styleId="Heading2Char1">
    <w:name w:val="Heading 2 Char1"/>
    <w:basedOn w:val="DefaultParagraphFont"/>
    <w:link w:val="Heading2"/>
    <w:uiPriority w:val="99"/>
    <w:locked/>
    <w:rsid w:val="008B11C4"/>
    <w:rPr>
      <w:rFonts w:ascii="Times New Roman" w:hAnsi="Times New Roman" w:cs="Times New Roman"/>
      <w:b/>
      <w:bCs/>
      <w:sz w:val="36"/>
      <w:szCs w:val="36"/>
      <w:lang w:eastAsia="uk-UA"/>
    </w:rPr>
  </w:style>
  <w:style w:type="paragraph" w:customStyle="1" w:styleId="msonormal0">
    <w:name w:val="msonormal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Hyperlink">
    <w:name w:val="Hyperlink"/>
    <w:basedOn w:val="DefaultParagraphFont"/>
    <w:uiPriority w:val="99"/>
    <w:semiHidden/>
    <w:rsid w:val="008B11C4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8B11C4"/>
    <w:rPr>
      <w:rFonts w:cs="Times New Roman"/>
      <w:color w:val="800080"/>
      <w:u w:val="single"/>
    </w:rPr>
  </w:style>
  <w:style w:type="paragraph" w:styleId="NormalWeb">
    <w:name w:val="Normal (Web)"/>
    <w:basedOn w:val="Normal"/>
    <w:uiPriority w:val="99"/>
    <w:semiHidden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38">
    <w:name w:val="ch38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2">
    <w:name w:val="ch62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3">
    <w:name w:val="ch63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datazareestrovanoch6">
    <w:name w:val="datazareestrovanoch6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7">
    <w:name w:val="af7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f1">
    <w:name w:val="aff1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">
    <w:name w:val="ch6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6">
    <w:name w:val="ch66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1">
    <w:name w:val="ch61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76ch6">
    <w:name w:val="76ch6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a">
    <w:name w:val="afa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8">
    <w:name w:val="ch68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9">
    <w:name w:val="ch69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Emphasis">
    <w:name w:val="Emphasis"/>
    <w:basedOn w:val="DefaultParagraphFont"/>
    <w:uiPriority w:val="99"/>
    <w:qFormat/>
    <w:rsid w:val="008B11C4"/>
    <w:rPr>
      <w:rFonts w:cs="Times New Roman"/>
      <w:i/>
      <w:iCs/>
    </w:rPr>
  </w:style>
  <w:style w:type="paragraph" w:customStyle="1" w:styleId="ch53">
    <w:name w:val="ch53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f">
    <w:name w:val="ch6f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f0">
    <w:name w:val="ch6f0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c">
    <w:name w:val="ch6c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tableshapkatabl">
    <w:name w:val="tableshapkatabl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">
    <w:name w:val="a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Strong">
    <w:name w:val="Strong"/>
    <w:basedOn w:val="DefaultParagraphFont"/>
    <w:uiPriority w:val="99"/>
    <w:qFormat/>
    <w:rsid w:val="008B11C4"/>
    <w:rPr>
      <w:rFonts w:cs="Times New Roman"/>
      <w:b/>
      <w:bCs/>
    </w:rPr>
  </w:style>
  <w:style w:type="paragraph" w:customStyle="1" w:styleId="strokech6">
    <w:name w:val="strokech6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5a">
    <w:name w:val="ch5a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39">
    <w:name w:val="ch39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fff">
    <w:name w:val="affff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primitkiprimitka">
    <w:name w:val="primitkiprimitka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tabletabl">
    <w:name w:val="tabletabl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fff0">
    <w:name w:val="affff0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customStyle="1" w:styleId="afff7">
    <w:name w:val="afff7"/>
    <w:basedOn w:val="DefaultParagraphFont"/>
    <w:uiPriority w:val="99"/>
    <w:rsid w:val="008B11C4"/>
    <w:rPr>
      <w:rFonts w:cs="Times New Roman"/>
    </w:rPr>
  </w:style>
  <w:style w:type="paragraph" w:customStyle="1" w:styleId="afffa">
    <w:name w:val="afffa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primitkaprimitka">
    <w:name w:val="primitkaprimitka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z-TopofForm">
    <w:name w:val="HTML Top of Form"/>
    <w:basedOn w:val="Normal"/>
    <w:next w:val="Normal"/>
    <w:link w:val="z-TopofFormChar1"/>
    <w:hidden/>
    <w:uiPriority w:val="99"/>
    <w:semiHidden/>
    <w:rsid w:val="008B11C4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uk-UA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4611"/>
    <w:rPr>
      <w:rFonts w:ascii="Arial" w:eastAsia="Times New Roman" w:hAnsi="Arial" w:cs="Arial"/>
      <w:vanish/>
      <w:sz w:val="16"/>
      <w:szCs w:val="16"/>
      <w:lang w:val="uk-UA" w:eastAsia="en-US"/>
    </w:rPr>
  </w:style>
  <w:style w:type="character" w:customStyle="1" w:styleId="z-TopofFormChar1">
    <w:name w:val="z-Top of Form Char1"/>
    <w:basedOn w:val="DefaultParagraphFont"/>
    <w:link w:val="z-TopofForm"/>
    <w:uiPriority w:val="99"/>
    <w:semiHidden/>
    <w:locked/>
    <w:rsid w:val="008B11C4"/>
    <w:rPr>
      <w:rFonts w:ascii="Arial" w:hAnsi="Arial" w:cs="Arial"/>
      <w:vanish/>
      <w:sz w:val="16"/>
      <w:szCs w:val="16"/>
      <w:lang w:eastAsia="uk-UA"/>
    </w:rPr>
  </w:style>
  <w:style w:type="paragraph" w:styleId="z-BottomofForm">
    <w:name w:val="HTML Bottom of Form"/>
    <w:basedOn w:val="Normal"/>
    <w:next w:val="Normal"/>
    <w:link w:val="z-BottomofFormChar1"/>
    <w:hidden/>
    <w:uiPriority w:val="99"/>
    <w:semiHidden/>
    <w:rsid w:val="008B11C4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uk-UA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4611"/>
    <w:rPr>
      <w:rFonts w:ascii="Arial" w:eastAsia="Times New Roman" w:hAnsi="Arial" w:cs="Arial"/>
      <w:vanish/>
      <w:sz w:val="16"/>
      <w:szCs w:val="16"/>
      <w:lang w:val="uk-UA" w:eastAsia="en-US"/>
    </w:rPr>
  </w:style>
  <w:style w:type="character" w:customStyle="1" w:styleId="z-BottomofFormChar1">
    <w:name w:val="z-Bottom of Form Char1"/>
    <w:basedOn w:val="DefaultParagraphFont"/>
    <w:link w:val="z-BottomofForm"/>
    <w:uiPriority w:val="99"/>
    <w:semiHidden/>
    <w:locked/>
    <w:rsid w:val="008B11C4"/>
    <w:rPr>
      <w:rFonts w:ascii="Arial" w:hAnsi="Arial" w:cs="Arial"/>
      <w:vanish/>
      <w:sz w:val="16"/>
      <w:szCs w:val="16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704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0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0425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0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70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770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0424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0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0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704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704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704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704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770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704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1770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77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0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0425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704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704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704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77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0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0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70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241</Words>
  <Characters>1378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COMP</cp:lastModifiedBy>
  <cp:revision>3</cp:revision>
  <dcterms:created xsi:type="dcterms:W3CDTF">2021-06-29T13:27:00Z</dcterms:created>
  <dcterms:modified xsi:type="dcterms:W3CDTF">2021-06-29T13:27:00Z</dcterms:modified>
</cp:coreProperties>
</file>